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87098" w14:textId="77777777" w:rsidR="00370D84" w:rsidRPr="006425D4" w:rsidRDefault="00370D84" w:rsidP="00370D84">
      <w:pPr>
        <w:pStyle w:val="Rubrik1"/>
      </w:pPr>
      <w:r>
        <w:t>K</w:t>
      </w:r>
      <w:r w:rsidRPr="006425D4">
        <w:t>lagomål</w:t>
      </w:r>
      <w:r>
        <w:t>, synpunkter eller förslag</w:t>
      </w:r>
    </w:p>
    <w:p w14:paraId="5EA4563A" w14:textId="77777777" w:rsidR="00370D84" w:rsidRPr="00370D84" w:rsidRDefault="00370D84" w:rsidP="00370D84">
      <w:pPr>
        <w:pStyle w:val="Brdtexten"/>
        <w:rPr>
          <w:rFonts w:asciiTheme="minorHAnsi" w:eastAsia="Calibri" w:hAnsiTheme="minorHAnsi"/>
        </w:rPr>
      </w:pPr>
      <w:r w:rsidRPr="00370D84">
        <w:rPr>
          <w:rFonts w:asciiTheme="minorHAnsi" w:eastAsia="Calibri" w:hAnsiTheme="minorHAnsi"/>
        </w:rPr>
        <w:t xml:space="preserve">För att kunna handlägga ditt ärende på bästa sätt är det viktigt att du som lämnar klagomålet fyller i nedanstående uppgifter så fullständigt som möjligt. </w:t>
      </w:r>
    </w:p>
    <w:p w14:paraId="618CD532" w14:textId="77777777" w:rsidR="00370D84" w:rsidRPr="00370D84" w:rsidRDefault="00370D84" w:rsidP="00370D84">
      <w:pPr>
        <w:pStyle w:val="Brdtexten"/>
        <w:rPr>
          <w:rFonts w:asciiTheme="minorHAnsi" w:eastAsia="Calibri" w:hAnsiTheme="minorHAnsi"/>
        </w:rPr>
      </w:pPr>
    </w:p>
    <w:p w14:paraId="72DBCF1B" w14:textId="3162F1C1" w:rsidR="00370D84" w:rsidRDefault="00370D84" w:rsidP="00370D84">
      <w:pPr>
        <w:pStyle w:val="Brdtexten"/>
        <w:rPr>
          <w:rFonts w:asciiTheme="minorHAnsi" w:hAnsiTheme="minorHAnsi"/>
        </w:rPr>
      </w:pPr>
      <w:r w:rsidRPr="00370D84">
        <w:rPr>
          <w:rFonts w:asciiTheme="minorHAnsi" w:hAnsiTheme="minorHAnsi"/>
        </w:rPr>
        <w:t xml:space="preserve">Blanketten </w:t>
      </w:r>
      <w:proofErr w:type="gramStart"/>
      <w:r w:rsidRPr="00370D84">
        <w:rPr>
          <w:rFonts w:asciiTheme="minorHAnsi" w:hAnsiTheme="minorHAnsi"/>
        </w:rPr>
        <w:t>mailas</w:t>
      </w:r>
      <w:proofErr w:type="gramEnd"/>
      <w:r w:rsidRPr="00370D84">
        <w:rPr>
          <w:rFonts w:asciiTheme="minorHAnsi" w:hAnsiTheme="minorHAnsi"/>
        </w:rPr>
        <w:t xml:space="preserve"> till ansvarig lärare/kursledare, uppdragsledare/utbildningsledare, </w:t>
      </w:r>
      <w:proofErr w:type="spellStart"/>
      <w:r w:rsidRPr="00370D84">
        <w:rPr>
          <w:rFonts w:asciiTheme="minorHAnsi" w:hAnsiTheme="minorHAnsi"/>
        </w:rPr>
        <w:t>Kunskapscompaniets</w:t>
      </w:r>
      <w:proofErr w:type="spellEnd"/>
      <w:r w:rsidRPr="00370D84">
        <w:rPr>
          <w:rFonts w:asciiTheme="minorHAnsi" w:hAnsiTheme="minorHAnsi"/>
        </w:rPr>
        <w:t xml:space="preserve"> affärsområdeschef Mikael Torkeli </w:t>
      </w:r>
      <w:hyperlink r:id="rId11" w:history="1">
        <w:r w:rsidRPr="00370D84">
          <w:rPr>
            <w:rStyle w:val="Hyperlnk"/>
            <w:rFonts w:asciiTheme="minorHAnsi" w:hAnsiTheme="minorHAnsi"/>
            <w:color w:val="auto"/>
          </w:rPr>
          <w:t>mikael.torkeli@kunskapscompaniet.se</w:t>
        </w:r>
      </w:hyperlink>
      <w:r w:rsidRPr="00370D84">
        <w:rPr>
          <w:rFonts w:asciiTheme="minorHAnsi" w:hAnsiTheme="minorHAnsi"/>
        </w:rPr>
        <w:t xml:space="preserve"> eller vår gemensamma mailadress för klagomål, synpunkter och förslag: </w:t>
      </w:r>
      <w:hyperlink r:id="rId12" w:history="1">
        <w:r w:rsidRPr="00370D84">
          <w:rPr>
            <w:rStyle w:val="Hyperlnk"/>
            <w:rFonts w:asciiTheme="minorHAnsi" w:hAnsiTheme="minorHAnsi"/>
            <w:color w:val="auto"/>
          </w:rPr>
          <w:t>synpunkter@kunskapscompaniet.se</w:t>
        </w:r>
      </w:hyperlink>
    </w:p>
    <w:p w14:paraId="3BE13A14" w14:textId="77777777" w:rsidR="00370D84" w:rsidRPr="00370D84" w:rsidRDefault="00370D84" w:rsidP="00370D84">
      <w:pPr>
        <w:pStyle w:val="Brdtexten"/>
        <w:rPr>
          <w:rFonts w:asciiTheme="minorHAnsi" w:eastAsia="Calibri" w:hAnsiTheme="minorHAnsi"/>
        </w:rPr>
      </w:pPr>
    </w:p>
    <w:tbl>
      <w:tblPr>
        <w:tblStyle w:val="Tabellrutnt"/>
        <w:tblW w:w="9297" w:type="dxa"/>
        <w:tblInd w:w="-289" w:type="dxa"/>
        <w:tblLook w:val="04A0" w:firstRow="1" w:lastRow="0" w:firstColumn="1" w:lastColumn="0" w:noHBand="0" w:noVBand="1"/>
      </w:tblPr>
      <w:tblGrid>
        <w:gridCol w:w="2968"/>
        <w:gridCol w:w="6329"/>
      </w:tblGrid>
      <w:tr w:rsidR="00370D84" w:rsidRPr="00370D84" w14:paraId="11C6EC62" w14:textId="77777777" w:rsidTr="007027C4">
        <w:trPr>
          <w:trHeight w:val="865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526E2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  <w:r w:rsidRPr="00370D84">
              <w:rPr>
                <w:rFonts w:asciiTheme="minorHAnsi" w:eastAsia="Calibri" w:hAnsiTheme="minorHAnsi"/>
                <w:b/>
                <w:noProof/>
              </w:rPr>
              <w:t>Datum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917A" w14:textId="77777777" w:rsidR="00370D84" w:rsidRPr="00370D84" w:rsidRDefault="00370D84" w:rsidP="007027C4">
            <w:pPr>
              <w:rPr>
                <w:rFonts w:asciiTheme="minorHAnsi" w:eastAsia="Calibri" w:hAnsiTheme="minorHAnsi"/>
                <w:b/>
                <w:noProof/>
              </w:rPr>
            </w:pPr>
          </w:p>
        </w:tc>
      </w:tr>
      <w:tr w:rsidR="00370D84" w:rsidRPr="00370D84" w14:paraId="0BA5083B" w14:textId="77777777" w:rsidTr="007027C4">
        <w:trPr>
          <w:trHeight w:val="1167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3722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  <w:r w:rsidRPr="00370D84">
              <w:rPr>
                <w:rFonts w:asciiTheme="minorHAnsi" w:eastAsia="Calibri" w:hAnsiTheme="minorHAnsi"/>
                <w:b/>
                <w:noProof/>
              </w:rPr>
              <w:t>För- och efternamn på den som lämnar klagomålet</w:t>
            </w:r>
          </w:p>
          <w:p w14:paraId="6DBACA6C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7E7B" w14:textId="77777777" w:rsidR="00370D84" w:rsidRPr="00370D84" w:rsidRDefault="00370D84" w:rsidP="007027C4">
            <w:pPr>
              <w:rPr>
                <w:rFonts w:asciiTheme="minorHAnsi" w:eastAsia="Calibri" w:hAnsiTheme="minorHAnsi"/>
                <w:bCs/>
                <w:i/>
                <w:iCs/>
                <w:noProof/>
                <w:sz w:val="16"/>
                <w:szCs w:val="18"/>
              </w:rPr>
            </w:pPr>
            <w:r w:rsidRPr="00370D84">
              <w:rPr>
                <w:rFonts w:asciiTheme="minorHAnsi" w:eastAsia="Calibri" w:hAnsiTheme="minorHAnsi"/>
                <w:bCs/>
                <w:i/>
                <w:iCs/>
                <w:noProof/>
                <w:sz w:val="16"/>
                <w:szCs w:val="18"/>
              </w:rPr>
              <w:t>Lämnas tom om du önskar vara anonym</w:t>
            </w:r>
          </w:p>
        </w:tc>
      </w:tr>
      <w:tr w:rsidR="00370D84" w:rsidRPr="00370D84" w14:paraId="01E6691B" w14:textId="77777777" w:rsidTr="007027C4">
        <w:trPr>
          <w:trHeight w:val="1522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63745" w14:textId="77777777" w:rsid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  <w:r w:rsidRPr="00370D84">
              <w:rPr>
                <w:rFonts w:asciiTheme="minorHAnsi" w:eastAsia="Calibri" w:hAnsiTheme="minorHAnsi"/>
                <w:b/>
                <w:noProof/>
              </w:rPr>
              <w:t xml:space="preserve">Kontaktuppgifter </w:t>
            </w:r>
          </w:p>
          <w:p w14:paraId="55398737" w14:textId="5DBF70C6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  <w:r w:rsidRPr="00370D84">
              <w:rPr>
                <w:rFonts w:asciiTheme="minorHAnsi" w:eastAsia="Calibri" w:hAnsiTheme="minorHAnsi"/>
                <w:b/>
                <w:noProof/>
              </w:rPr>
              <w:t>(epost, telefonnummer eller postadress)</w:t>
            </w:r>
          </w:p>
          <w:p w14:paraId="1B052346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E330" w14:textId="77777777" w:rsidR="00370D84" w:rsidRPr="00370D84" w:rsidRDefault="00370D84" w:rsidP="007027C4">
            <w:pPr>
              <w:rPr>
                <w:rFonts w:asciiTheme="minorHAnsi" w:eastAsia="Calibri" w:hAnsiTheme="minorHAnsi"/>
                <w:b/>
                <w:noProof/>
                <w:sz w:val="16"/>
                <w:szCs w:val="18"/>
              </w:rPr>
            </w:pPr>
            <w:r w:rsidRPr="00370D84">
              <w:rPr>
                <w:rFonts w:asciiTheme="minorHAnsi" w:eastAsia="Calibri" w:hAnsiTheme="minorHAnsi"/>
                <w:bCs/>
                <w:i/>
                <w:iCs/>
                <w:noProof/>
                <w:sz w:val="16"/>
                <w:szCs w:val="18"/>
              </w:rPr>
              <w:t xml:space="preserve">Lämnas tom om du önskar vara anonym – innebär dock att vi ej kan återkoppla ärendet till dig. </w:t>
            </w:r>
          </w:p>
        </w:tc>
      </w:tr>
      <w:tr w:rsidR="00370D84" w:rsidRPr="00370D84" w14:paraId="32E9E09B" w14:textId="77777777" w:rsidTr="007027C4">
        <w:trPr>
          <w:trHeight w:val="950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DAEA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  <w:r w:rsidRPr="00370D84">
              <w:rPr>
                <w:rFonts w:asciiTheme="minorHAnsi" w:eastAsia="Calibri" w:hAnsiTheme="minorHAnsi"/>
                <w:b/>
                <w:noProof/>
              </w:rPr>
              <w:t>Utbildning/uppdrag som ärendet berör</w:t>
            </w:r>
          </w:p>
          <w:p w14:paraId="5B8D465C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55D111DC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07FA" w14:textId="77777777" w:rsidR="00370D84" w:rsidRPr="00370D84" w:rsidRDefault="00370D84" w:rsidP="007027C4">
            <w:pPr>
              <w:rPr>
                <w:rFonts w:asciiTheme="minorHAnsi" w:eastAsia="Calibri" w:hAnsiTheme="minorHAnsi"/>
                <w:noProof/>
              </w:rPr>
            </w:pPr>
          </w:p>
        </w:tc>
      </w:tr>
      <w:tr w:rsidR="00370D84" w:rsidRPr="00370D84" w14:paraId="314B49A4" w14:textId="77777777" w:rsidTr="007027C4">
        <w:trPr>
          <w:trHeight w:val="4564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2E27" w14:textId="77777777" w:rsid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  <w:r w:rsidRPr="00370D84">
              <w:rPr>
                <w:rFonts w:asciiTheme="minorHAnsi" w:eastAsia="Calibri" w:hAnsiTheme="minorHAnsi"/>
                <w:b/>
                <w:noProof/>
              </w:rPr>
              <w:t xml:space="preserve">Klagomål/synpunkt/förslag </w:t>
            </w:r>
          </w:p>
          <w:p w14:paraId="515A6B88" w14:textId="63877389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  <w:r w:rsidRPr="00370D84">
              <w:rPr>
                <w:rFonts w:asciiTheme="minorHAnsi" w:eastAsia="Calibri" w:hAnsiTheme="minorHAnsi"/>
                <w:b/>
                <w:noProof/>
              </w:rPr>
              <w:t>(beskriv så utförligt som möjligt)</w:t>
            </w:r>
          </w:p>
          <w:p w14:paraId="14DC165A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5A523B48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1FB92907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1D67AC4A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2D4955F2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7172EE31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6128C05D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7368A5A5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10A7A06F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09C26E9C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031A1790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  <w:p w14:paraId="1B06AE54" w14:textId="77777777" w:rsidR="00370D84" w:rsidRPr="00370D84" w:rsidRDefault="00370D84" w:rsidP="007027C4">
            <w:pPr>
              <w:pStyle w:val="Brdtexten"/>
              <w:rPr>
                <w:rFonts w:asciiTheme="minorHAnsi" w:eastAsia="Calibri" w:hAnsiTheme="minorHAnsi"/>
                <w:b/>
                <w:noProof/>
              </w:rPr>
            </w:pP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9D23" w14:textId="77777777" w:rsidR="00370D84" w:rsidRPr="00370D84" w:rsidRDefault="00370D84" w:rsidP="007027C4">
            <w:pPr>
              <w:rPr>
                <w:rFonts w:asciiTheme="minorHAnsi" w:eastAsia="Calibri" w:hAnsiTheme="minorHAnsi"/>
                <w:noProof/>
              </w:rPr>
            </w:pPr>
          </w:p>
        </w:tc>
      </w:tr>
    </w:tbl>
    <w:p w14:paraId="64BBBC6D" w14:textId="77777777" w:rsidR="00457E19" w:rsidRPr="00457E19" w:rsidRDefault="00457E19" w:rsidP="00457E19"/>
    <w:sectPr w:rsidR="00457E19" w:rsidRPr="00457E19" w:rsidSect="00C01072">
      <w:headerReference w:type="default" r:id="rId13"/>
      <w:footerReference w:type="default" r:id="rId14"/>
      <w:pgSz w:w="11907" w:h="16839"/>
      <w:pgMar w:top="1985" w:right="1797" w:bottom="1440" w:left="179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4F9C0" w14:textId="77777777" w:rsidR="00370D84" w:rsidRDefault="00370D84" w:rsidP="00823C30">
      <w:r>
        <w:separator/>
      </w:r>
    </w:p>
  </w:endnote>
  <w:endnote w:type="continuationSeparator" w:id="0">
    <w:p w14:paraId="2FF989ED" w14:textId="77777777" w:rsidR="00370D84" w:rsidRDefault="00370D84" w:rsidP="00823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8B81D17-90D0-45CB-8CBB-7FF9BB28F3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63B23A5-96CB-4577-8B20-F4A738BAB3A4}"/>
    <w:embedBold r:id="rId3" w:fontKey="{BA0D1307-68F8-44B6-9FF9-85580065AC30}"/>
    <w:embedItalic r:id="rId4" w:fontKey="{334A88E0-3200-432F-9158-3FF2913F13DF}"/>
    <w:embedBoldItalic r:id="rId5" w:fontKey="{21074DE5-46BE-4D45-992E-B655C7ABB773}"/>
  </w:font>
  <w:font w:name="Neo Sans Pro">
    <w:panose1 w:val="020B0504030504040204"/>
    <w:charset w:val="00"/>
    <w:family w:val="swiss"/>
    <w:notTrueType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AB4D5" w14:textId="77777777" w:rsidR="001745C5" w:rsidRDefault="001745C5" w:rsidP="001745C5">
    <w:pPr>
      <w:pStyle w:val="Sidfot"/>
      <w:ind w:right="-104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3E8F0E" wp14:editId="160300C1">
              <wp:simplePos x="0" y="0"/>
              <wp:positionH relativeFrom="column">
                <wp:posOffset>-733425</wp:posOffset>
              </wp:positionH>
              <wp:positionV relativeFrom="paragraph">
                <wp:posOffset>-118110</wp:posOffset>
              </wp:positionV>
              <wp:extent cx="6762750" cy="635"/>
              <wp:effectExtent l="0" t="0" r="19050" b="37465"/>
              <wp:wrapNone/>
              <wp:docPr id="2" name="Rak pi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27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22F3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96B63" id="_x0000_t32" coordsize="21600,21600" o:spt="32" o:oned="t" path="m,l21600,21600e" filled="f">
              <v:path arrowok="t" fillok="f" o:connecttype="none"/>
              <o:lock v:ext="edit" shapetype="t"/>
            </v:shapetype>
            <v:shape id="Rak pil 2" o:spid="_x0000_s1026" type="#_x0000_t32" style="position:absolute;margin-left:-57.75pt;margin-top:-9.3pt;width:532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" strokecolor="#b22f38"/>
          </w:pict>
        </mc:Fallback>
      </mc:AlternateContent>
    </w:r>
    <w:r w:rsidR="00C01072">
      <w:t>Kunskapscompaniet</w:t>
    </w:r>
    <w:r w:rsidR="002973DD">
      <w:t xml:space="preserve"> AB</w:t>
    </w:r>
    <w:r w:rsidR="00C01072">
      <w:t xml:space="preserve"> </w:t>
    </w:r>
    <w:r w:rsidRPr="00434633">
      <w:rPr>
        <w:color w:val="B22F38"/>
        <w:sz w:val="10"/>
      </w:rPr>
      <w:sym w:font="Wingdings" w:char="F06C"/>
    </w:r>
    <w:r w:rsidR="00C01072">
      <w:t xml:space="preserve"> Köpmangatan</w:t>
    </w:r>
    <w:r w:rsidR="00457E19">
      <w:t xml:space="preserve"> 1</w:t>
    </w:r>
    <w:r>
      <w:t xml:space="preserve"> </w:t>
    </w:r>
    <w:r w:rsidRPr="00434633">
      <w:rPr>
        <w:color w:val="B22F38"/>
        <w:sz w:val="10"/>
      </w:rPr>
      <w:sym w:font="Wingdings" w:char="F06C"/>
    </w:r>
    <w:r w:rsidR="00C01072">
      <w:t xml:space="preserve"> 6</w:t>
    </w:r>
    <w:r w:rsidRPr="00434633">
      <w:t>33 56 Eskilstuna</w:t>
    </w:r>
    <w:r w:rsidR="00C01072">
      <w:t xml:space="preserve"> </w:t>
    </w:r>
    <w:r w:rsidRPr="00434633">
      <w:rPr>
        <w:color w:val="B22F38"/>
        <w:sz w:val="10"/>
      </w:rPr>
      <w:sym w:font="Wingdings" w:char="F06C"/>
    </w:r>
    <w:r w:rsidR="00C01072">
      <w:t xml:space="preserve"> </w:t>
    </w:r>
    <w:r w:rsidRPr="00434633">
      <w:t>Tel: 016-14 74 70</w:t>
    </w:r>
  </w:p>
  <w:p w14:paraId="1FE823D3" w14:textId="77777777" w:rsidR="001745C5" w:rsidRPr="00434633" w:rsidRDefault="001745C5" w:rsidP="001745C5">
    <w:pPr>
      <w:pStyle w:val="Sidfot"/>
      <w:ind w:right="-1043"/>
      <w:jc w:val="center"/>
      <w:rPr>
        <w:color w:val="404040"/>
      </w:rPr>
    </w:pPr>
    <w:r>
      <w:t>Organisationsnummer</w:t>
    </w:r>
    <w:r w:rsidRPr="00434633">
      <w:t xml:space="preserve"> 556530-4028</w:t>
    </w:r>
    <w:r w:rsidR="00C01072">
      <w:t xml:space="preserve"> </w:t>
    </w:r>
    <w:r w:rsidRPr="00434633">
      <w:rPr>
        <w:color w:val="B22F38"/>
        <w:sz w:val="10"/>
      </w:rPr>
      <w:sym w:font="Wingdings" w:char="F06C"/>
    </w:r>
    <w:r w:rsidR="00C01072">
      <w:rPr>
        <w:color w:val="B22F38"/>
      </w:rPr>
      <w:t xml:space="preserve"> </w:t>
    </w:r>
    <w:r w:rsidR="00C01072" w:rsidRPr="00C01072">
      <w:t>www.kunskapscompaniet.se</w:t>
    </w:r>
    <w:r w:rsidR="00C01072">
      <w:t xml:space="preserve"> </w:t>
    </w:r>
    <w:r w:rsidRPr="00434633">
      <w:rPr>
        <w:color w:val="B22F38"/>
        <w:sz w:val="10"/>
      </w:rPr>
      <w:sym w:font="Wingdings" w:char="F06C"/>
    </w:r>
    <w:r w:rsidR="00C01072">
      <w:t xml:space="preserve"> i</w:t>
    </w:r>
    <w:r w:rsidRPr="00434633">
      <w:t>nfo@kunskapscompaniet.se</w:t>
    </w:r>
  </w:p>
  <w:p w14:paraId="27B32454" w14:textId="77777777" w:rsidR="00A53368" w:rsidRPr="00883BE1" w:rsidRDefault="00A53368" w:rsidP="00823C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38948A" w14:textId="77777777" w:rsidR="00370D84" w:rsidRDefault="00370D84" w:rsidP="00823C30">
      <w:r>
        <w:separator/>
      </w:r>
    </w:p>
  </w:footnote>
  <w:footnote w:type="continuationSeparator" w:id="0">
    <w:p w14:paraId="2503B92F" w14:textId="77777777" w:rsidR="00370D84" w:rsidRDefault="00370D84" w:rsidP="00823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79C22" w14:textId="77777777" w:rsidR="00C328B2" w:rsidRDefault="00C8317D" w:rsidP="00C82DCD">
    <w:pPr>
      <w:pStyle w:val="Sidhuvud"/>
      <w:spacing w:after="480" w:line="240" w:lineRule="auto"/>
      <w:ind w:left="-851"/>
    </w:pPr>
    <w:r>
      <w:rPr>
        <w:noProof/>
      </w:rPr>
      <w:drawing>
        <wp:inline distT="0" distB="0" distL="0" distR="0" wp14:anchorId="3B36EAD9" wp14:editId="44DC6C96">
          <wp:extent cx="1400175" cy="530733"/>
          <wp:effectExtent l="0" t="0" r="0" b="3175"/>
          <wp:docPr id="3" name="Bildobjekt 3" descr="T:\Marknadsföring\Logotyper\KC_allmänt\solid\png\KC_höger_sv-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Marknadsföring\Logotyper\KC_allmänt\solid\png\KC_höger_sv-tex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529" cy="53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06B21"/>
    <w:multiLevelType w:val="hybridMultilevel"/>
    <w:tmpl w:val="6AC2F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F21C5"/>
    <w:multiLevelType w:val="hybridMultilevel"/>
    <w:tmpl w:val="75023E42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532DB"/>
    <w:multiLevelType w:val="hybridMultilevel"/>
    <w:tmpl w:val="853826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02D18"/>
    <w:multiLevelType w:val="hybridMultilevel"/>
    <w:tmpl w:val="5734DE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41DEF"/>
    <w:multiLevelType w:val="hybridMultilevel"/>
    <w:tmpl w:val="1004AECC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70466"/>
    <w:multiLevelType w:val="hybridMultilevel"/>
    <w:tmpl w:val="53EE4A8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46667"/>
    <w:multiLevelType w:val="hybridMultilevel"/>
    <w:tmpl w:val="A1C0CD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B6689"/>
    <w:multiLevelType w:val="hybridMultilevel"/>
    <w:tmpl w:val="48E4C11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11E24"/>
    <w:multiLevelType w:val="hybridMultilevel"/>
    <w:tmpl w:val="E1BC7FA6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51AE9"/>
    <w:multiLevelType w:val="hybridMultilevel"/>
    <w:tmpl w:val="158E3B2E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403C5C"/>
    <w:multiLevelType w:val="hybridMultilevel"/>
    <w:tmpl w:val="CEFAE714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E6D1A"/>
    <w:multiLevelType w:val="hybridMultilevel"/>
    <w:tmpl w:val="3916676C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15484"/>
    <w:multiLevelType w:val="hybridMultilevel"/>
    <w:tmpl w:val="908CB6F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7AED"/>
    <w:multiLevelType w:val="hybridMultilevel"/>
    <w:tmpl w:val="441899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039C4"/>
    <w:multiLevelType w:val="hybridMultilevel"/>
    <w:tmpl w:val="920074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87C5C"/>
    <w:multiLevelType w:val="hybridMultilevel"/>
    <w:tmpl w:val="CC6AAB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EE442A"/>
    <w:multiLevelType w:val="hybridMultilevel"/>
    <w:tmpl w:val="9B6AA534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65225"/>
    <w:multiLevelType w:val="hybridMultilevel"/>
    <w:tmpl w:val="59B87546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33031F"/>
    <w:multiLevelType w:val="hybridMultilevel"/>
    <w:tmpl w:val="6AC2F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C4694"/>
    <w:multiLevelType w:val="hybridMultilevel"/>
    <w:tmpl w:val="C30882D6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A40372"/>
    <w:multiLevelType w:val="hybridMultilevel"/>
    <w:tmpl w:val="C1F449D0"/>
    <w:lvl w:ilvl="0" w:tplc="514A11D8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 w:val="0"/>
        <w:i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A7D42"/>
    <w:multiLevelType w:val="hybridMultilevel"/>
    <w:tmpl w:val="6598FE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15"/>
  </w:num>
  <w:num w:numId="5">
    <w:abstractNumId w:val="18"/>
  </w:num>
  <w:num w:numId="6">
    <w:abstractNumId w:val="0"/>
  </w:num>
  <w:num w:numId="7">
    <w:abstractNumId w:val="3"/>
  </w:num>
  <w:num w:numId="8">
    <w:abstractNumId w:val="21"/>
  </w:num>
  <w:num w:numId="9">
    <w:abstractNumId w:val="2"/>
  </w:num>
  <w:num w:numId="10">
    <w:abstractNumId w:val="6"/>
  </w:num>
  <w:num w:numId="11">
    <w:abstractNumId w:val="13"/>
  </w:num>
  <w:num w:numId="12">
    <w:abstractNumId w:val="14"/>
  </w:num>
  <w:num w:numId="13">
    <w:abstractNumId w:val="16"/>
  </w:num>
  <w:num w:numId="14">
    <w:abstractNumId w:val="19"/>
  </w:num>
  <w:num w:numId="15">
    <w:abstractNumId w:val="9"/>
  </w:num>
  <w:num w:numId="16">
    <w:abstractNumId w:val="10"/>
  </w:num>
  <w:num w:numId="17">
    <w:abstractNumId w:val="1"/>
  </w:num>
  <w:num w:numId="18">
    <w:abstractNumId w:val="20"/>
  </w:num>
  <w:num w:numId="19">
    <w:abstractNumId w:val="11"/>
  </w:num>
  <w:num w:numId="20">
    <w:abstractNumId w:val="17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D84"/>
    <w:rsid w:val="00053BDC"/>
    <w:rsid w:val="0007178B"/>
    <w:rsid w:val="00103036"/>
    <w:rsid w:val="0013361D"/>
    <w:rsid w:val="00135D44"/>
    <w:rsid w:val="00155E4A"/>
    <w:rsid w:val="00173DCD"/>
    <w:rsid w:val="001745C5"/>
    <w:rsid w:val="00181F06"/>
    <w:rsid w:val="00246D5B"/>
    <w:rsid w:val="00253073"/>
    <w:rsid w:val="002973DD"/>
    <w:rsid w:val="002A141D"/>
    <w:rsid w:val="002B5C2A"/>
    <w:rsid w:val="002C1F40"/>
    <w:rsid w:val="002D3138"/>
    <w:rsid w:val="00333F4B"/>
    <w:rsid w:val="00334439"/>
    <w:rsid w:val="00343E66"/>
    <w:rsid w:val="00370D84"/>
    <w:rsid w:val="00387115"/>
    <w:rsid w:val="00396796"/>
    <w:rsid w:val="0043462B"/>
    <w:rsid w:val="00457E19"/>
    <w:rsid w:val="0047594F"/>
    <w:rsid w:val="00483D4F"/>
    <w:rsid w:val="004D1341"/>
    <w:rsid w:val="0053478E"/>
    <w:rsid w:val="00583B7E"/>
    <w:rsid w:val="005A0603"/>
    <w:rsid w:val="005B2C4F"/>
    <w:rsid w:val="005D0CCF"/>
    <w:rsid w:val="005F713E"/>
    <w:rsid w:val="00613B6A"/>
    <w:rsid w:val="00621A15"/>
    <w:rsid w:val="00645085"/>
    <w:rsid w:val="00663600"/>
    <w:rsid w:val="0067621F"/>
    <w:rsid w:val="006A181A"/>
    <w:rsid w:val="006D45DB"/>
    <w:rsid w:val="006F1651"/>
    <w:rsid w:val="006F439E"/>
    <w:rsid w:val="006F4834"/>
    <w:rsid w:val="00723159"/>
    <w:rsid w:val="00797B49"/>
    <w:rsid w:val="007B6E23"/>
    <w:rsid w:val="007F3764"/>
    <w:rsid w:val="00823C30"/>
    <w:rsid w:val="008265D9"/>
    <w:rsid w:val="0082795E"/>
    <w:rsid w:val="008446D3"/>
    <w:rsid w:val="00852584"/>
    <w:rsid w:val="00854D32"/>
    <w:rsid w:val="008775BE"/>
    <w:rsid w:val="00883BE1"/>
    <w:rsid w:val="0089778E"/>
    <w:rsid w:val="008A1D11"/>
    <w:rsid w:val="008C7B8D"/>
    <w:rsid w:val="008F4F0A"/>
    <w:rsid w:val="008F65DC"/>
    <w:rsid w:val="009112C5"/>
    <w:rsid w:val="0094199E"/>
    <w:rsid w:val="00952D0D"/>
    <w:rsid w:val="009737BC"/>
    <w:rsid w:val="009854C4"/>
    <w:rsid w:val="009B0B0E"/>
    <w:rsid w:val="009C0953"/>
    <w:rsid w:val="009F1EAE"/>
    <w:rsid w:val="00A53368"/>
    <w:rsid w:val="00A84050"/>
    <w:rsid w:val="00AF6DD8"/>
    <w:rsid w:val="00B602FA"/>
    <w:rsid w:val="00B85289"/>
    <w:rsid w:val="00BB469C"/>
    <w:rsid w:val="00C01072"/>
    <w:rsid w:val="00C022A2"/>
    <w:rsid w:val="00C328B2"/>
    <w:rsid w:val="00C82DCD"/>
    <w:rsid w:val="00C8317D"/>
    <w:rsid w:val="00CA1A52"/>
    <w:rsid w:val="00CC591A"/>
    <w:rsid w:val="00CE2A1E"/>
    <w:rsid w:val="00CF0839"/>
    <w:rsid w:val="00D04FA3"/>
    <w:rsid w:val="00D13060"/>
    <w:rsid w:val="00D426C3"/>
    <w:rsid w:val="00D56A1A"/>
    <w:rsid w:val="00D6105F"/>
    <w:rsid w:val="00D64E41"/>
    <w:rsid w:val="00DD58E5"/>
    <w:rsid w:val="00E8010E"/>
    <w:rsid w:val="00EE2D26"/>
    <w:rsid w:val="00EE6C3E"/>
    <w:rsid w:val="00EE6C5E"/>
    <w:rsid w:val="00EF7994"/>
    <w:rsid w:val="00F02C95"/>
    <w:rsid w:val="00F11A5A"/>
    <w:rsid w:val="00F80812"/>
    <w:rsid w:val="00F9040F"/>
    <w:rsid w:val="00F92489"/>
    <w:rsid w:val="00FA6E47"/>
    <w:rsid w:val="00FA7DB5"/>
    <w:rsid w:val="00FC6F68"/>
    <w:rsid w:val="00FD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52621D1"/>
  <w15:docId w15:val="{888277A3-BBFD-459E-84C9-C61CFF93D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inion Pro" w:eastAsia="Times New Roman" w:hAnsi="Minion Pro" w:cs="Times New Roman"/>
        <w:sz w:val="22"/>
        <w:szCs w:val="22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0D84"/>
    <w:pPr>
      <w:spacing w:after="160" w:line="259" w:lineRule="auto"/>
    </w:pPr>
    <w:rPr>
      <w:rFonts w:ascii="Arial" w:eastAsiaTheme="minorHAnsi" w:hAnsi="Arial" w:cstheme="minorBidi"/>
      <w:sz w:val="20"/>
      <w:lang w:eastAsia="en-US"/>
    </w:rPr>
  </w:style>
  <w:style w:type="paragraph" w:styleId="Rubrik1">
    <w:name w:val="heading 1"/>
    <w:aliases w:val="Rubrik 1 KC"/>
    <w:basedOn w:val="Normal"/>
    <w:next w:val="Normal"/>
    <w:link w:val="Rubrik1Char"/>
    <w:uiPriority w:val="9"/>
    <w:qFormat/>
    <w:rsid w:val="00883BE1"/>
    <w:pPr>
      <w:spacing w:before="240" w:after="120"/>
      <w:outlineLvl w:val="0"/>
    </w:pPr>
    <w:rPr>
      <w:rFonts w:ascii="Neo Sans Pro" w:hAnsi="Neo Sans Pro"/>
      <w:sz w:val="36"/>
    </w:rPr>
  </w:style>
  <w:style w:type="paragraph" w:styleId="Rubrik3">
    <w:name w:val="heading 3"/>
    <w:aliases w:val="Rubrik 3 KC"/>
    <w:basedOn w:val="Normal"/>
    <w:next w:val="Normal"/>
    <w:qFormat/>
    <w:rsid w:val="009F1EAE"/>
    <w:pPr>
      <w:spacing w:before="120" w:after="60"/>
      <w:outlineLvl w:val="2"/>
    </w:pPr>
    <w:rPr>
      <w:b/>
    </w:rPr>
  </w:style>
  <w:style w:type="paragraph" w:styleId="Rubrik4">
    <w:name w:val="heading 4"/>
    <w:aliases w:val="Rubrik 4 KC"/>
    <w:basedOn w:val="Normal"/>
    <w:next w:val="Normal"/>
    <w:qFormat/>
    <w:rsid w:val="009F1EAE"/>
    <w:pPr>
      <w:spacing w:before="120" w:after="60"/>
      <w:outlineLvl w:val="3"/>
    </w:pPr>
    <w:rPr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Avslutandetext">
    <w:name w:val="Closing"/>
    <w:basedOn w:val="Normal"/>
    <w:rsid w:val="00F9040F"/>
    <w:pPr>
      <w:spacing w:after="960"/>
    </w:pPr>
  </w:style>
  <w:style w:type="paragraph" w:styleId="Signatur">
    <w:name w:val="Signature"/>
    <w:basedOn w:val="Normal"/>
    <w:rsid w:val="00F9040F"/>
    <w:pPr>
      <w:spacing w:before="960" w:after="240"/>
    </w:pPr>
  </w:style>
  <w:style w:type="paragraph" w:styleId="Brdtext">
    <w:name w:val="Body Text"/>
    <w:basedOn w:val="Normal"/>
    <w:rsid w:val="00F9040F"/>
    <w:pPr>
      <w:spacing w:before="240" w:after="240"/>
    </w:pPr>
  </w:style>
  <w:style w:type="paragraph" w:styleId="Inledning">
    <w:name w:val="Salutation"/>
    <w:basedOn w:val="Normal"/>
    <w:next w:val="Normal"/>
    <w:rsid w:val="00F9040F"/>
    <w:pPr>
      <w:spacing w:before="480" w:after="240"/>
    </w:pPr>
  </w:style>
  <w:style w:type="paragraph" w:styleId="Datum">
    <w:name w:val="Date"/>
    <w:basedOn w:val="Normal"/>
    <w:next w:val="Normal"/>
    <w:link w:val="DatumChar"/>
    <w:rsid w:val="00F9040F"/>
    <w:pPr>
      <w:spacing w:after="480"/>
    </w:pPr>
  </w:style>
  <w:style w:type="paragraph" w:styleId="Sidhuvud">
    <w:name w:val="header"/>
    <w:basedOn w:val="Normal"/>
    <w:link w:val="SidhuvudChar"/>
    <w:rsid w:val="009F1EAE"/>
    <w:pPr>
      <w:tabs>
        <w:tab w:val="center" w:pos="4536"/>
        <w:tab w:val="right" w:pos="9072"/>
      </w:tabs>
      <w:ind w:left="-1134"/>
    </w:pPr>
  </w:style>
  <w:style w:type="paragraph" w:customStyle="1" w:styleId="Avsndaradress">
    <w:name w:val="Avsändaradress"/>
    <w:basedOn w:val="Normal"/>
    <w:rsid w:val="00F9040F"/>
    <w:pPr>
      <w:ind w:left="4320"/>
      <w:jc w:val="right"/>
    </w:pPr>
    <w:rPr>
      <w:rFonts w:cs="Arial"/>
      <w:i/>
      <w:szCs w:val="20"/>
      <w:lang w:bidi="en-US"/>
    </w:rPr>
  </w:style>
  <w:style w:type="paragraph" w:customStyle="1" w:styleId="Mottagaradress">
    <w:name w:val="Mottagaradress"/>
    <w:basedOn w:val="Normal"/>
    <w:rsid w:val="00F9040F"/>
    <w:rPr>
      <w:lang w:bidi="en-US"/>
    </w:rPr>
  </w:style>
  <w:style w:type="paragraph" w:customStyle="1" w:styleId="KopiaBilaga">
    <w:name w:val="Kopia:/Bilaga"/>
    <w:basedOn w:val="Normal"/>
    <w:rsid w:val="00F9040F"/>
    <w:pPr>
      <w:tabs>
        <w:tab w:val="left" w:pos="1440"/>
      </w:tabs>
      <w:spacing w:after="240"/>
      <w:ind w:left="1440" w:hanging="1440"/>
    </w:pPr>
    <w:rPr>
      <w:lang w:bidi="en-US"/>
    </w:rPr>
  </w:style>
  <w:style w:type="character" w:customStyle="1" w:styleId="SidhuvudChar">
    <w:name w:val="Sidhuvud Char"/>
    <w:link w:val="Sidhuvud"/>
    <w:rsid w:val="009F1EAE"/>
    <w:rPr>
      <w:sz w:val="24"/>
      <w:szCs w:val="24"/>
      <w:lang w:val="en-US" w:eastAsia="en-US"/>
    </w:rPr>
  </w:style>
  <w:style w:type="paragraph" w:customStyle="1" w:styleId="Avsndarnamn">
    <w:name w:val="Avsändarnamn"/>
    <w:basedOn w:val="Avsndaradress"/>
    <w:rsid w:val="00F9040F"/>
    <w:rPr>
      <w:b/>
      <w:bCs/>
      <w:iCs/>
      <w:sz w:val="36"/>
      <w:szCs w:val="36"/>
    </w:rPr>
  </w:style>
  <w:style w:type="paragraph" w:customStyle="1" w:styleId="Referensinformation">
    <w:name w:val="Referensinformation"/>
    <w:basedOn w:val="Normal"/>
    <w:rsid w:val="00F9040F"/>
    <w:rPr>
      <w:lang w:bidi="en-US"/>
    </w:rPr>
  </w:style>
  <w:style w:type="paragraph" w:styleId="Sidfot">
    <w:name w:val="footer"/>
    <w:basedOn w:val="Normal"/>
    <w:link w:val="SidfotChar"/>
    <w:qFormat/>
    <w:rsid w:val="008F65DC"/>
    <w:pPr>
      <w:tabs>
        <w:tab w:val="right" w:pos="9356"/>
      </w:tabs>
      <w:spacing w:after="0" w:line="240" w:lineRule="auto"/>
      <w:ind w:left="-1134"/>
    </w:pPr>
    <w:rPr>
      <w:szCs w:val="20"/>
    </w:rPr>
  </w:style>
  <w:style w:type="character" w:customStyle="1" w:styleId="Avsndaradresstecken">
    <w:name w:val="Avsändaradress tecken"/>
    <w:rsid w:val="00F9040F"/>
    <w:rPr>
      <w:rFonts w:ascii="Arial" w:hAnsi="Arial" w:cs="Arial" w:hint="default"/>
      <w:i/>
      <w:iCs w:val="0"/>
      <w:szCs w:val="24"/>
      <w:lang w:val="en-US" w:eastAsia="en-US" w:bidi="en-US"/>
    </w:rPr>
  </w:style>
  <w:style w:type="character" w:customStyle="1" w:styleId="SidfotChar">
    <w:name w:val="Sidfot Char"/>
    <w:link w:val="Sidfot"/>
    <w:rsid w:val="008F65DC"/>
    <w:rPr>
      <w:sz w:val="20"/>
      <w:szCs w:val="20"/>
    </w:rPr>
  </w:style>
  <w:style w:type="character" w:customStyle="1" w:styleId="Avsndarnamntecken">
    <w:name w:val="Avsändarnamn tecken"/>
    <w:rsid w:val="00F9040F"/>
    <w:rPr>
      <w:rFonts w:ascii="Arial" w:hAnsi="Arial" w:cs="Arial" w:hint="default"/>
      <w:b/>
      <w:bCs/>
      <w:i/>
      <w:iCs/>
      <w:sz w:val="36"/>
      <w:szCs w:val="24"/>
      <w:lang w:val="en-US" w:eastAsia="en-US" w:bidi="en-US"/>
    </w:rPr>
  </w:style>
  <w:style w:type="paragraph" w:customStyle="1" w:styleId="NoParagraphStyle">
    <w:name w:val="[No Paragraph Style]"/>
    <w:rsid w:val="00CF0839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rsid w:val="00CF0839"/>
  </w:style>
  <w:style w:type="character" w:styleId="Hyperlnk">
    <w:name w:val="Hyperlink"/>
    <w:uiPriority w:val="99"/>
    <w:rsid w:val="00EE6C5E"/>
    <w:rPr>
      <w:color w:val="0000FF"/>
      <w:u w:val="single"/>
    </w:rPr>
  </w:style>
  <w:style w:type="character" w:customStyle="1" w:styleId="DatumChar">
    <w:name w:val="Datum Char"/>
    <w:link w:val="Datum"/>
    <w:rsid w:val="0082795E"/>
    <w:rPr>
      <w:sz w:val="24"/>
      <w:szCs w:val="24"/>
      <w:lang w:val="en-US" w:eastAsia="en-US"/>
    </w:rPr>
  </w:style>
  <w:style w:type="paragraph" w:styleId="Rubrik">
    <w:name w:val="Title"/>
    <w:aliases w:val="Rubrik Centrerad KC"/>
    <w:basedOn w:val="Normal"/>
    <w:next w:val="Normal"/>
    <w:link w:val="RubrikChar"/>
    <w:qFormat/>
    <w:rsid w:val="00883BE1"/>
    <w:pPr>
      <w:spacing w:before="240" w:after="120"/>
      <w:jc w:val="center"/>
    </w:pPr>
    <w:rPr>
      <w:rFonts w:ascii="Neo Sans Pro" w:hAnsi="Neo Sans Pro"/>
      <w:sz w:val="36"/>
    </w:rPr>
  </w:style>
  <w:style w:type="character" w:customStyle="1" w:styleId="RubrikChar">
    <w:name w:val="Rubrik Char"/>
    <w:aliases w:val="Rubrik Centrerad KC Char"/>
    <w:link w:val="Rubrik"/>
    <w:rsid w:val="00883BE1"/>
    <w:rPr>
      <w:rFonts w:ascii="Neo Sans Pro" w:hAnsi="Neo Sans Pro"/>
      <w:sz w:val="36"/>
      <w:szCs w:val="24"/>
      <w:lang w:eastAsia="en-US"/>
    </w:rPr>
  </w:style>
  <w:style w:type="character" w:customStyle="1" w:styleId="Rubrik1Char">
    <w:name w:val="Rubrik 1 Char"/>
    <w:aliases w:val="Rubrik 1 KC Char"/>
    <w:link w:val="Rubrik1"/>
    <w:uiPriority w:val="9"/>
    <w:rsid w:val="00883BE1"/>
    <w:rPr>
      <w:rFonts w:ascii="Neo Sans Pro" w:hAnsi="Neo Sans Pro"/>
      <w:sz w:val="36"/>
      <w:szCs w:val="24"/>
      <w:lang w:eastAsia="en-US"/>
    </w:rPr>
  </w:style>
  <w:style w:type="paragraph" w:styleId="Liststycke">
    <w:name w:val="List Paragraph"/>
    <w:basedOn w:val="Normal"/>
    <w:uiPriority w:val="34"/>
    <w:qFormat/>
    <w:rsid w:val="00457E19"/>
    <w:pPr>
      <w:spacing w:after="200"/>
      <w:ind w:left="720"/>
      <w:contextualSpacing/>
    </w:pPr>
    <w:rPr>
      <w:rFonts w:eastAsia="Calibri"/>
    </w:rPr>
  </w:style>
  <w:style w:type="paragraph" w:styleId="Ballongtext">
    <w:name w:val="Balloon Text"/>
    <w:basedOn w:val="Normal"/>
    <w:link w:val="BallongtextChar"/>
    <w:rsid w:val="00D04FA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04FA3"/>
    <w:rPr>
      <w:rFonts w:ascii="Tahoma" w:hAnsi="Tahoma" w:cs="Tahoma"/>
      <w:sz w:val="16"/>
      <w:szCs w:val="16"/>
      <w:lang w:val="en-US" w:eastAsia="en-US"/>
    </w:rPr>
  </w:style>
  <w:style w:type="character" w:styleId="Stark">
    <w:name w:val="Strong"/>
    <w:basedOn w:val="Standardstycketeckensnitt"/>
    <w:qFormat/>
    <w:rsid w:val="00483D4F"/>
    <w:rPr>
      <w:b/>
      <w:bCs/>
    </w:rPr>
  </w:style>
  <w:style w:type="paragraph" w:styleId="Underrubrik">
    <w:name w:val="Subtitle"/>
    <w:basedOn w:val="Normal"/>
    <w:next w:val="Normal"/>
    <w:link w:val="UnderrubrikChar"/>
    <w:rsid w:val="00483D4F"/>
    <w:pPr>
      <w:numPr>
        <w:ilvl w:val="1"/>
      </w:numPr>
    </w:pPr>
    <w:rPr>
      <w:rFonts w:asciiTheme="majorHAnsi" w:eastAsiaTheme="majorEastAsia" w:hAnsiTheme="majorHAnsi" w:cstheme="majorBidi"/>
      <w:i/>
      <w:iCs/>
      <w:color w:val="B22F38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rsid w:val="00483D4F"/>
    <w:rPr>
      <w:rFonts w:asciiTheme="majorHAnsi" w:eastAsiaTheme="majorEastAsia" w:hAnsiTheme="majorHAnsi" w:cstheme="majorBidi"/>
      <w:i/>
      <w:iCs/>
      <w:color w:val="B22F38" w:themeColor="accent1"/>
      <w:spacing w:val="15"/>
      <w:sz w:val="24"/>
      <w:szCs w:val="24"/>
      <w:lang w:val="en-US" w:eastAsia="en-US"/>
    </w:rPr>
  </w:style>
  <w:style w:type="paragraph" w:customStyle="1" w:styleId="Rubrik2KC">
    <w:name w:val="Rubrik 2 KC"/>
    <w:basedOn w:val="Normal"/>
    <w:next w:val="Normal"/>
    <w:link w:val="Rubrik2KCChar"/>
    <w:qFormat/>
    <w:rsid w:val="008F65DC"/>
    <w:pPr>
      <w:spacing w:before="240" w:after="120"/>
    </w:pPr>
    <w:rPr>
      <w:rFonts w:ascii="Neo Sans Pro" w:hAnsi="Neo Sans Pro"/>
      <w:sz w:val="28"/>
      <w:lang w:val="en-US"/>
    </w:rPr>
  </w:style>
  <w:style w:type="paragraph" w:customStyle="1" w:styleId="Rubrik1KC-rd">
    <w:name w:val="Rubrik 1 KC-röd"/>
    <w:basedOn w:val="Rubrik1"/>
    <w:next w:val="Normal"/>
    <w:link w:val="Rubrik1KC-rdChar"/>
    <w:qFormat/>
    <w:rsid w:val="009F1EAE"/>
    <w:rPr>
      <w:color w:val="B22F38" w:themeColor="accent1"/>
    </w:rPr>
  </w:style>
  <w:style w:type="character" w:customStyle="1" w:styleId="Rubrik2KCChar">
    <w:name w:val="Rubrik 2 KC Char"/>
    <w:basedOn w:val="Standardstycketeckensnitt"/>
    <w:link w:val="Rubrik2KC"/>
    <w:rsid w:val="008F65DC"/>
    <w:rPr>
      <w:rFonts w:ascii="Neo Sans Pro" w:hAnsi="Neo Sans Pro"/>
      <w:sz w:val="28"/>
      <w:lang w:val="en-US"/>
    </w:rPr>
  </w:style>
  <w:style w:type="paragraph" w:customStyle="1" w:styleId="RubrikCentreradKC-rd">
    <w:name w:val="Rubrik Centrerad KC-röd"/>
    <w:basedOn w:val="Rubrik"/>
    <w:next w:val="Normal"/>
    <w:link w:val="RubrikCentreradKC-rdChar"/>
    <w:qFormat/>
    <w:rsid w:val="009F1EAE"/>
    <w:rPr>
      <w:color w:val="B22F38" w:themeColor="accent1"/>
    </w:rPr>
  </w:style>
  <w:style w:type="character" w:customStyle="1" w:styleId="Rubrik1KC-rdChar">
    <w:name w:val="Rubrik 1 KC-röd Char"/>
    <w:basedOn w:val="Rubrik1Char"/>
    <w:link w:val="Rubrik1KC-rd"/>
    <w:rsid w:val="009F1EAE"/>
    <w:rPr>
      <w:rFonts w:ascii="Neo Sans Pro" w:hAnsi="Neo Sans Pro"/>
      <w:color w:val="B22F38" w:themeColor="accent1"/>
      <w:sz w:val="36"/>
      <w:szCs w:val="24"/>
      <w:lang w:eastAsia="en-US"/>
    </w:rPr>
  </w:style>
  <w:style w:type="paragraph" w:customStyle="1" w:styleId="Rubrik2KC-rd">
    <w:name w:val="Rubrik 2 KC-röd"/>
    <w:basedOn w:val="Rubrik2KC"/>
    <w:next w:val="Normal"/>
    <w:link w:val="Rubrik2KC-rdChar"/>
    <w:qFormat/>
    <w:rsid w:val="008F65DC"/>
    <w:rPr>
      <w:color w:val="B22F38" w:themeColor="accent1"/>
    </w:rPr>
  </w:style>
  <w:style w:type="character" w:customStyle="1" w:styleId="RubrikCentreradKC-rdChar">
    <w:name w:val="Rubrik Centrerad KC-röd Char"/>
    <w:basedOn w:val="RubrikChar"/>
    <w:link w:val="RubrikCentreradKC-rd"/>
    <w:rsid w:val="009F1EAE"/>
    <w:rPr>
      <w:rFonts w:ascii="Neo Sans Pro" w:hAnsi="Neo Sans Pro"/>
      <w:color w:val="B22F38" w:themeColor="accent1"/>
      <w:sz w:val="36"/>
      <w:szCs w:val="24"/>
      <w:lang w:eastAsia="en-US"/>
    </w:rPr>
  </w:style>
  <w:style w:type="paragraph" w:styleId="Ingetavstnd">
    <w:name w:val="No Spacing"/>
    <w:basedOn w:val="Normal"/>
    <w:uiPriority w:val="1"/>
    <w:qFormat/>
    <w:rsid w:val="009F1EAE"/>
    <w:pPr>
      <w:spacing w:after="0"/>
    </w:pPr>
  </w:style>
  <w:style w:type="character" w:customStyle="1" w:styleId="Rubrik2KC-rdChar">
    <w:name w:val="Rubrik 2 KC-röd Char"/>
    <w:basedOn w:val="Rubrik2KCChar"/>
    <w:link w:val="Rubrik2KC-rd"/>
    <w:rsid w:val="008F65DC"/>
    <w:rPr>
      <w:rFonts w:ascii="Neo Sans Pro" w:hAnsi="Neo Sans Pro"/>
      <w:color w:val="B22F38" w:themeColor="accent1"/>
      <w:sz w:val="28"/>
      <w:lang w:val="en-US"/>
    </w:rPr>
  </w:style>
  <w:style w:type="character" w:styleId="Betoning">
    <w:name w:val="Emphasis"/>
    <w:basedOn w:val="Standardstycketeckensnitt"/>
    <w:rsid w:val="009F1EAE"/>
    <w:rPr>
      <w:i/>
      <w:iCs/>
    </w:rPr>
  </w:style>
  <w:style w:type="table" w:styleId="Tabellrutnt">
    <w:name w:val="Table Grid"/>
    <w:basedOn w:val="Normaltabell"/>
    <w:uiPriority w:val="59"/>
    <w:rsid w:val="00F80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nkeltabell1">
    <w:name w:val="Table Simple 1"/>
    <w:basedOn w:val="Normaltabell"/>
    <w:rsid w:val="00F80812"/>
    <w:pPr>
      <w:spacing w:after="180" w:line="276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KC-Enkeltabellrubrikrad">
    <w:name w:val="KC - Enkel tabell rubrikrad"/>
    <w:basedOn w:val="Normaltabell"/>
    <w:uiPriority w:val="99"/>
    <w:rsid w:val="00A84050"/>
    <w:tblPr>
      <w:tblBorders>
        <w:top w:val="single" w:sz="12" w:space="0" w:color="B22F38" w:themeColor="accent1"/>
        <w:bottom w:val="single" w:sz="12" w:space="0" w:color="B22F38" w:themeColor="accent1"/>
      </w:tblBorders>
    </w:tblPr>
    <w:tblStylePr w:type="firstRow">
      <w:tblPr/>
      <w:tcPr>
        <w:tcBorders>
          <w:top w:val="single" w:sz="12" w:space="0" w:color="B22F38" w:themeColor="accent1"/>
          <w:left w:val="nil"/>
          <w:bottom w:val="single" w:sz="2" w:space="0" w:color="B22F38" w:themeColor="accent1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KC-Enkeltabellmatris">
    <w:name w:val="KC - Enkel tabell matris"/>
    <w:basedOn w:val="Normaltabell"/>
    <w:uiPriority w:val="99"/>
    <w:rsid w:val="00A84050"/>
    <w:tblPr>
      <w:tblBorders>
        <w:top w:val="single" w:sz="12" w:space="0" w:color="B22F38" w:themeColor="accent1"/>
        <w:left w:val="single" w:sz="12" w:space="0" w:color="B22F38" w:themeColor="accent1"/>
        <w:bottom w:val="single" w:sz="12" w:space="0" w:color="B22F38" w:themeColor="accent1"/>
        <w:right w:val="single" w:sz="12" w:space="0" w:color="B22F38" w:themeColor="accent1"/>
      </w:tblBorders>
    </w:tblPr>
    <w:tblStylePr w:type="firstRow">
      <w:tblPr/>
      <w:tcPr>
        <w:tcBorders>
          <w:top w:val="single" w:sz="12" w:space="0" w:color="B22F38" w:themeColor="accent1"/>
          <w:left w:val="single" w:sz="12" w:space="0" w:color="B22F38" w:themeColor="accent1"/>
          <w:bottom w:val="single" w:sz="2" w:space="0" w:color="B22F38" w:themeColor="accent1"/>
          <w:right w:val="single" w:sz="12" w:space="0" w:color="B22F38" w:themeColor="accent1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single" w:sz="12" w:space="0" w:color="B22F38" w:themeColor="accent1"/>
          <w:left w:val="single" w:sz="12" w:space="0" w:color="B22F38" w:themeColor="accent1"/>
          <w:bottom w:val="single" w:sz="12" w:space="0" w:color="B22F38" w:themeColor="accent1"/>
          <w:right w:val="single" w:sz="2" w:space="0" w:color="B22F38" w:themeColor="accent1"/>
          <w:insideH w:val="nil"/>
          <w:insideV w:val="nil"/>
          <w:tl2br w:val="nil"/>
          <w:tr2bl w:val="nil"/>
        </w:tcBorders>
      </w:tcPr>
    </w:tblStylePr>
  </w:style>
  <w:style w:type="table" w:styleId="Ljuslista-dekorfrg1">
    <w:name w:val="Light List Accent 1"/>
    <w:basedOn w:val="Normaltabell"/>
    <w:uiPriority w:val="61"/>
    <w:rsid w:val="00C82DCD"/>
    <w:tblPr>
      <w:tblStyleRowBandSize w:val="1"/>
      <w:tblStyleColBandSize w:val="1"/>
      <w:tblBorders>
        <w:top w:val="single" w:sz="8" w:space="0" w:color="B22F38" w:themeColor="accent1"/>
        <w:left w:val="single" w:sz="8" w:space="0" w:color="B22F38" w:themeColor="accent1"/>
        <w:bottom w:val="single" w:sz="8" w:space="0" w:color="B22F38" w:themeColor="accent1"/>
        <w:right w:val="single" w:sz="8" w:space="0" w:color="B22F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2F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2F38" w:themeColor="accent1"/>
          <w:left w:val="single" w:sz="8" w:space="0" w:color="B22F38" w:themeColor="accent1"/>
          <w:bottom w:val="single" w:sz="8" w:space="0" w:color="B22F38" w:themeColor="accent1"/>
          <w:right w:val="single" w:sz="8" w:space="0" w:color="B22F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2F38" w:themeColor="accent1"/>
          <w:left w:val="single" w:sz="8" w:space="0" w:color="B22F38" w:themeColor="accent1"/>
          <w:bottom w:val="single" w:sz="8" w:space="0" w:color="B22F38" w:themeColor="accent1"/>
          <w:right w:val="single" w:sz="8" w:space="0" w:color="B22F38" w:themeColor="accent1"/>
        </w:tcBorders>
      </w:tcPr>
    </w:tblStylePr>
    <w:tblStylePr w:type="band1Horz">
      <w:tblPr/>
      <w:tcPr>
        <w:tcBorders>
          <w:top w:val="single" w:sz="8" w:space="0" w:color="B22F38" w:themeColor="accent1"/>
          <w:left w:val="single" w:sz="8" w:space="0" w:color="B22F38" w:themeColor="accent1"/>
          <w:bottom w:val="single" w:sz="8" w:space="0" w:color="B22F38" w:themeColor="accent1"/>
          <w:right w:val="single" w:sz="8" w:space="0" w:color="B22F38" w:themeColor="accent1"/>
        </w:tcBorders>
      </w:tcPr>
    </w:tblStylePr>
  </w:style>
  <w:style w:type="table" w:customStyle="1" w:styleId="KC-Markeradrubrikrad">
    <w:name w:val="KC - Markerad rubrikrad"/>
    <w:basedOn w:val="Normaltabell"/>
    <w:uiPriority w:val="99"/>
    <w:rsid w:val="00C82DCD"/>
    <w:tblPr>
      <w:tblBorders>
        <w:top w:val="single" w:sz="8" w:space="0" w:color="B22F38" w:themeColor="accent1"/>
        <w:left w:val="single" w:sz="8" w:space="0" w:color="B22F38" w:themeColor="accent1"/>
        <w:bottom w:val="single" w:sz="8" w:space="0" w:color="B22F38" w:themeColor="accent1"/>
        <w:right w:val="single" w:sz="8" w:space="0" w:color="B22F38" w:themeColor="accent1"/>
        <w:insideH w:val="single" w:sz="8" w:space="0" w:color="B22F38" w:themeColor="accent1"/>
        <w:insideV w:val="single" w:sz="8" w:space="0" w:color="B22F38" w:themeColor="accent1"/>
      </w:tblBorders>
    </w:tblPr>
    <w:tblStylePr w:type="firstRow">
      <w:rPr>
        <w:rFonts w:asciiTheme="majorHAnsi" w:hAnsiTheme="majorHAnsi"/>
        <w:color w:val="FFFFFF" w:themeColor="background1"/>
        <w:sz w:val="20"/>
      </w:rPr>
      <w:tblPr/>
      <w:tcPr>
        <w:shd w:val="clear" w:color="auto" w:fill="B22F38" w:themeFill="accent1"/>
      </w:tcPr>
    </w:tblStylePr>
  </w:style>
  <w:style w:type="table" w:customStyle="1" w:styleId="KC-Enkeltabell">
    <w:name w:val="KC- Enkel tabell"/>
    <w:basedOn w:val="Normaltabell"/>
    <w:uiPriority w:val="99"/>
    <w:rsid w:val="00C82DCD"/>
    <w:tblPr>
      <w:tblBorders>
        <w:top w:val="single" w:sz="8" w:space="0" w:color="B22F38" w:themeColor="accent1"/>
        <w:left w:val="single" w:sz="8" w:space="0" w:color="B22F38" w:themeColor="accent1"/>
        <w:bottom w:val="single" w:sz="8" w:space="0" w:color="B22F38" w:themeColor="accent1"/>
        <w:right w:val="single" w:sz="8" w:space="0" w:color="B22F38" w:themeColor="accent1"/>
        <w:insideH w:val="single" w:sz="8" w:space="0" w:color="B22F38" w:themeColor="accent1"/>
        <w:insideV w:val="single" w:sz="8" w:space="0" w:color="B22F38" w:themeColor="accent1"/>
      </w:tblBorders>
    </w:tblPr>
  </w:style>
  <w:style w:type="paragraph" w:customStyle="1" w:styleId="Brdtexten">
    <w:name w:val="Brödtexten"/>
    <w:basedOn w:val="Normal"/>
    <w:link w:val="BrdtextenChar"/>
    <w:qFormat/>
    <w:rsid w:val="00370D84"/>
    <w:pPr>
      <w:spacing w:after="0" w:line="260" w:lineRule="atLeast"/>
    </w:pPr>
    <w:rPr>
      <w:rFonts w:eastAsia="Times New Roman" w:cs="Arial"/>
      <w:sz w:val="18"/>
      <w:lang w:eastAsia="sv-SE"/>
    </w:rPr>
  </w:style>
  <w:style w:type="character" w:customStyle="1" w:styleId="BrdtextenChar">
    <w:name w:val="Brödtexten Char"/>
    <w:basedOn w:val="Standardstycketeckensnitt"/>
    <w:link w:val="Brdtexten"/>
    <w:rsid w:val="00370D84"/>
    <w:rPr>
      <w:rFonts w:ascii="Arial" w:hAnsi="Arial" w:cs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ynpunkter@kunskapscompaniet.s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ikael.torkeli@kunskapscompaniet.s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kaMogus\Documents\Mallar%20KC\KC%20Brevmall.dotx" TargetMode="External"/></Relationships>
</file>

<file path=word/theme/theme1.xml><?xml version="1.0" encoding="utf-8"?>
<a:theme xmlns:a="http://schemas.openxmlformats.org/drawingml/2006/main" name="Office-tema">
  <a:themeElements>
    <a:clrScheme name="KC">
      <a:dk1>
        <a:sysClr val="windowText" lastClr="000000"/>
      </a:dk1>
      <a:lt1>
        <a:sysClr val="window" lastClr="FFFFFF"/>
      </a:lt1>
      <a:dk2>
        <a:srgbClr val="595959"/>
      </a:dk2>
      <a:lt2>
        <a:srgbClr val="EEECE1"/>
      </a:lt2>
      <a:accent1>
        <a:srgbClr val="B22F38"/>
      </a:accent1>
      <a:accent2>
        <a:srgbClr val="AF9800"/>
      </a:accent2>
      <a:accent3>
        <a:srgbClr val="007377"/>
      </a:accent3>
      <a:accent4>
        <a:srgbClr val="453536"/>
      </a:accent4>
      <a:accent5>
        <a:srgbClr val="F2A900"/>
      </a:accent5>
      <a:accent6>
        <a:srgbClr val="582C83"/>
      </a:accent6>
      <a:hlink>
        <a:srgbClr val="B22F38"/>
      </a:hlink>
      <a:folHlink>
        <a:srgbClr val="B22F38"/>
      </a:folHlink>
    </a:clrScheme>
    <a:fontScheme name="KC">
      <a:majorFont>
        <a:latin typeface="Neo Sans Pro"/>
        <a:ea typeface=""/>
        <a:cs typeface=""/>
      </a:majorFont>
      <a:minorFont>
        <a:latin typeface="Minion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E64B40AFCDAD4792510BD64FED0C0C" ma:contentTypeVersion="0" ma:contentTypeDescription="Skapa ett nytt dokument." ma:contentTypeScope="" ma:versionID="02104984d40e8d68f8c632540b7ab2c7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28803-EAAD-4D59-9E59-3A5AA612D4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097024-4169-4B58-B116-E6BB3C51B96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C418580-8931-43BB-86FC-6532407F6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6B9256A-0D58-4470-AAE8-19B8DE2F3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KC Brevmall</Template>
  <TotalTime>1</TotalTime>
  <Pages>1</Pages>
  <Words>125</Words>
  <Characters>824</Characters>
  <Application>Microsoft Office Word</Application>
  <DocSecurity>0</DocSecurity>
  <Lines>48</Lines>
  <Paragraphs>24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Jonka Mogus</dc:creator>
  <cp:lastModifiedBy>Jonka Mogus</cp:lastModifiedBy>
  <cp:revision>2</cp:revision>
  <cp:lastPrinted>2009-06-02T12:04:00Z</cp:lastPrinted>
  <dcterms:created xsi:type="dcterms:W3CDTF">2021-06-21T14:04:00Z</dcterms:created>
  <dcterms:modified xsi:type="dcterms:W3CDTF">2021-06-21T14:04:00Z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TC060914921053</vt:lpwstr>
  </property>
  <property fmtid="{D5CDD505-2E9C-101B-9397-08002B2CF9AE}" pid="3" name="ContentTypeId">
    <vt:lpwstr>0x01010071E64B40AFCDAD4792510BD64FED0C0C</vt:lpwstr>
  </property>
</Properties>
</file>